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D20AF7" w14:paraId="0549DBA7" w14:textId="77777777" w:rsidTr="003365BD">
        <w:trPr>
          <w:trHeight w:hRule="exact" w:val="1361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3F0A32C1" w14:textId="77777777" w:rsidR="00D20AF7" w:rsidRPr="003365BD" w:rsidRDefault="009C38D7" w:rsidP="008D45C9">
            <w:pPr>
              <w:pStyle w:val="Title"/>
            </w:pPr>
            <w:r w:rsidRPr="009C38D7">
              <w:t>Issue of IMP or ATMP Product</w:t>
            </w:r>
            <w:r w:rsidRPr="009C38D7">
              <w:tab/>
            </w:r>
          </w:p>
        </w:tc>
      </w:tr>
      <w:tr w:rsidR="002130C3" w14:paraId="218AFF16" w14:textId="77777777" w:rsidTr="002130C3">
        <w:trPr>
          <w:trHeight w:hRule="exact" w:val="680"/>
        </w:trPr>
        <w:tc>
          <w:tcPr>
            <w:tcW w:w="5000" w:type="pct"/>
            <w:tcMar>
              <w:left w:w="0" w:type="dxa"/>
              <w:right w:w="0" w:type="dxa"/>
            </w:tcMar>
            <w:vAlign w:val="center"/>
          </w:tcPr>
          <w:p w14:paraId="7D7C385B" w14:textId="77777777" w:rsidR="002130C3" w:rsidRPr="003365BD" w:rsidRDefault="002130C3" w:rsidP="002130C3"/>
        </w:tc>
      </w:tr>
    </w:tbl>
    <w:p w14:paraId="6C68A490" w14:textId="77777777" w:rsidR="009C38D7" w:rsidRPr="009C38D7" w:rsidRDefault="009C38D7" w:rsidP="009C38D7">
      <w:pPr>
        <w:rPr>
          <w:rFonts w:asciiTheme="minorHAnsi" w:hAnsiTheme="minorHAnsi" w:cstheme="minorHAnsi"/>
          <w:sz w:val="28"/>
          <w:szCs w:val="28"/>
        </w:rPr>
      </w:pPr>
      <w:r w:rsidRPr="009C38D7">
        <w:rPr>
          <w:rFonts w:asciiTheme="minorHAnsi" w:hAnsiTheme="minorHAnsi" w:cstheme="minorHAnsi"/>
          <w:sz w:val="28"/>
          <w:szCs w:val="28"/>
        </w:rPr>
        <w:t>Date</w:t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  <w:t>BB No</w:t>
      </w:r>
    </w:p>
    <w:p w14:paraId="057E23A6" w14:textId="77777777" w:rsidR="009C38D7" w:rsidRPr="009C38D7" w:rsidRDefault="009C38D7" w:rsidP="009C38D7">
      <w:pPr>
        <w:rPr>
          <w:rFonts w:asciiTheme="minorHAnsi" w:hAnsiTheme="minorHAnsi" w:cstheme="minorHAnsi"/>
          <w:sz w:val="28"/>
          <w:szCs w:val="28"/>
        </w:rPr>
      </w:pPr>
      <w:r w:rsidRPr="009C38D7">
        <w:rPr>
          <w:rFonts w:asciiTheme="minorHAnsi" w:hAnsiTheme="minorHAnsi" w:cstheme="minorHAnsi"/>
          <w:sz w:val="28"/>
          <w:szCs w:val="28"/>
        </w:rPr>
        <w:t>Patient Name</w:t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  <w:t xml:space="preserve">Product name </w:t>
      </w:r>
    </w:p>
    <w:p w14:paraId="532A4A2E" w14:textId="77777777" w:rsidR="009C38D7" w:rsidRPr="009C38D7" w:rsidRDefault="009C38D7" w:rsidP="009C38D7">
      <w:pPr>
        <w:rPr>
          <w:rFonts w:asciiTheme="minorHAnsi" w:hAnsiTheme="minorHAnsi" w:cstheme="minorHAnsi"/>
          <w:sz w:val="28"/>
          <w:szCs w:val="28"/>
        </w:rPr>
      </w:pPr>
      <w:r w:rsidRPr="009C38D7">
        <w:rPr>
          <w:rFonts w:asciiTheme="minorHAnsi" w:hAnsiTheme="minorHAnsi" w:cstheme="minorHAnsi"/>
          <w:sz w:val="28"/>
          <w:szCs w:val="28"/>
        </w:rPr>
        <w:t>Hospital number</w:t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  <w:t>Batch number</w:t>
      </w:r>
    </w:p>
    <w:p w14:paraId="186CAD5E" w14:textId="77777777" w:rsidR="009C38D7" w:rsidRDefault="009C38D7" w:rsidP="009C38D7">
      <w:pPr>
        <w:rPr>
          <w:rFonts w:asciiTheme="minorHAnsi" w:hAnsiTheme="minorHAnsi" w:cstheme="minorHAnsi"/>
          <w:sz w:val="28"/>
          <w:szCs w:val="28"/>
        </w:rPr>
      </w:pPr>
      <w:r w:rsidRPr="009C38D7">
        <w:rPr>
          <w:rFonts w:asciiTheme="minorHAnsi" w:hAnsiTheme="minorHAnsi" w:cstheme="minorHAnsi"/>
          <w:sz w:val="28"/>
          <w:szCs w:val="28"/>
        </w:rPr>
        <w:t xml:space="preserve">DOB           </w:t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  <w:r w:rsidRPr="009C38D7">
        <w:rPr>
          <w:rFonts w:asciiTheme="minorHAnsi" w:hAnsiTheme="minorHAnsi" w:cstheme="minorHAnsi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5"/>
        <w:gridCol w:w="1842"/>
      </w:tblGrid>
      <w:tr w:rsidR="009C38D7" w:rsidRPr="009C38D7" w14:paraId="51EB1907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9CC8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Request for issue received and checked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6FE2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4CFEA06D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F8E9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Check Release authorised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D48B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431D06D2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5DD2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Time needed confirmed with ward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3488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67E6EDBA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6FB8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 xml:space="preserve">Dry shipper </w:t>
            </w:r>
            <w:proofErr w:type="gramStart"/>
            <w:r w:rsidRPr="009C38D7">
              <w:rPr>
                <w:rFonts w:eastAsia="Times New Roman"/>
                <w:color w:val="auto"/>
                <w:szCs w:val="20"/>
              </w:rPr>
              <w:t>primed,</w:t>
            </w:r>
            <w:proofErr w:type="gramEnd"/>
            <w:r w:rsidRPr="009C38D7">
              <w:rPr>
                <w:rFonts w:eastAsia="Times New Roman"/>
                <w:color w:val="auto"/>
                <w:szCs w:val="20"/>
              </w:rPr>
              <w:t xml:space="preserve"> shipper insert cooled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BFFC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165C930C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AE7D7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Storage temperature graph printed and checked for excursions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F2D4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3694A09F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F9B7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 xml:space="preserve">Pharmacy authorisation checked and product issued in </w:t>
            </w:r>
            <w:proofErr w:type="spellStart"/>
            <w:r w:rsidRPr="009C38D7">
              <w:rPr>
                <w:rFonts w:eastAsia="Times New Roman"/>
                <w:color w:val="auto"/>
                <w:szCs w:val="20"/>
              </w:rPr>
              <w:t>iQemo</w:t>
            </w:r>
            <w:proofErr w:type="spellEnd"/>
          </w:p>
          <w:p w14:paraId="2D55D0D3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057E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color w:val="auto"/>
                <w:szCs w:val="20"/>
              </w:rPr>
            </w:pPr>
          </w:p>
        </w:tc>
      </w:tr>
      <w:tr w:rsidR="009C38D7" w:rsidRPr="009C38D7" w14:paraId="26ED48CF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2B22C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 xml:space="preserve">“IMP” requested in Synergy and results entered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4DF3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3AC9BCE5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E564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Date returned entered in Synergy RATMP record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365F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5574325D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63B2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bCs/>
                <w:color w:val="auto"/>
                <w:szCs w:val="20"/>
              </w:rPr>
              <w:t>Transport, storage and infusion checklist completed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A0F1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4E74998C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CFA71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Contents label for shipper generated by                                    Checked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A708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434CC89E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802D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bCs/>
                <w:color w:val="auto"/>
                <w:szCs w:val="20"/>
              </w:rPr>
              <w:t xml:space="preserve">Report and notes label generated from IMP test by                  </w:t>
            </w:r>
            <w:r w:rsidRPr="009C38D7">
              <w:rPr>
                <w:rFonts w:eastAsia="Times New Roman"/>
                <w:color w:val="auto"/>
                <w:szCs w:val="20"/>
              </w:rPr>
              <w:t>Checked</w:t>
            </w:r>
            <w:r w:rsidRPr="009C38D7">
              <w:rPr>
                <w:rFonts w:eastAsia="Times New Roman"/>
                <w:bCs/>
                <w:color w:val="auto"/>
                <w:szCs w:val="20"/>
              </w:rPr>
              <w:t xml:space="preserve">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22E7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1314ABBB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20EC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 xml:space="preserve">Information </w:t>
            </w:r>
            <w:proofErr w:type="gramStart"/>
            <w:r w:rsidRPr="009C38D7">
              <w:rPr>
                <w:rFonts w:eastAsia="Times New Roman"/>
                <w:color w:val="auto"/>
                <w:szCs w:val="20"/>
              </w:rPr>
              <w:t>sheets  and</w:t>
            </w:r>
            <w:proofErr w:type="gramEnd"/>
            <w:r w:rsidRPr="009C38D7">
              <w:rPr>
                <w:rFonts w:eastAsia="Times New Roman"/>
                <w:color w:val="auto"/>
                <w:szCs w:val="20"/>
              </w:rPr>
              <w:t xml:space="preserve"> sterile zip bag in pouch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0189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15F3E18E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CD8F0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Cells removed from Freezer                                        Time                by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24E9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12573E8F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0AF12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bCs/>
                <w:color w:val="auto"/>
                <w:szCs w:val="20"/>
              </w:rPr>
              <w:t>Patient’s details checked                                             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1F01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2)</w:t>
            </w:r>
          </w:p>
        </w:tc>
      </w:tr>
      <w:tr w:rsidR="009C38D7" w:rsidRPr="009C38D7" w14:paraId="65C2BF0B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BB95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bCs/>
                <w:color w:val="auto"/>
                <w:szCs w:val="20"/>
              </w:rPr>
              <w:t>Batch number/s checked                                             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0F7C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2)</w:t>
            </w:r>
          </w:p>
        </w:tc>
      </w:tr>
      <w:tr w:rsidR="009C38D7" w:rsidRPr="009C38D7" w14:paraId="67F04EBF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EF45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lastRenderedPageBreak/>
              <w:t>Dose checked if applicable                                         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27F2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2)</w:t>
            </w:r>
          </w:p>
        </w:tc>
      </w:tr>
      <w:tr w:rsidR="009C38D7" w:rsidRPr="009C38D7" w14:paraId="21A17F98" w14:textId="77777777" w:rsidTr="009C38D7">
        <w:trPr>
          <w:trHeight w:val="555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9DB71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Condition Checked                                                      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40A9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2)</w:t>
            </w:r>
          </w:p>
        </w:tc>
      </w:tr>
      <w:tr w:rsidR="009C38D7" w:rsidRPr="009C38D7" w14:paraId="1C27FF74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A8C9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Placed in shipper                                                       Time                by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F433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785F58F2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BE16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Shipper label and tag attached           Tag Number                         by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2DA1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3EBDDB65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257C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Freezer storage record amended on inventory sheet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03B3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  <w:tr w:rsidR="009C38D7" w:rsidRPr="009C38D7" w14:paraId="347BDE9B" w14:textId="77777777" w:rsidTr="009C38D7">
        <w:trPr>
          <w:trHeight w:val="454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84B7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b/>
                <w:bCs/>
                <w:color w:val="auto"/>
                <w:szCs w:val="20"/>
              </w:rPr>
            </w:pPr>
            <w:r w:rsidRPr="009C38D7">
              <w:rPr>
                <w:rFonts w:eastAsia="Times New Roman"/>
                <w:color w:val="auto"/>
                <w:szCs w:val="20"/>
              </w:rPr>
              <w:t>Delivered To                                                                    by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1DD8" w14:textId="77777777" w:rsidR="009C38D7" w:rsidRPr="009C38D7" w:rsidRDefault="009C38D7" w:rsidP="009C38D7">
            <w:pPr>
              <w:autoSpaceDE/>
              <w:autoSpaceDN/>
              <w:adjustRightInd/>
              <w:spacing w:after="0"/>
              <w:textAlignment w:val="auto"/>
              <w:rPr>
                <w:rFonts w:eastAsia="Times New Roman"/>
                <w:color w:val="auto"/>
                <w:szCs w:val="20"/>
              </w:rPr>
            </w:pPr>
          </w:p>
        </w:tc>
      </w:tr>
    </w:tbl>
    <w:p w14:paraId="0F17B2F5" w14:textId="77777777" w:rsidR="00FF649A" w:rsidRPr="00FF649A" w:rsidRDefault="00FF649A" w:rsidP="009C38D7"/>
    <w:sectPr w:rsidR="00FF649A" w:rsidRPr="00FF649A" w:rsidSect="002130C3">
      <w:headerReference w:type="default" r:id="rId10"/>
      <w:headerReference w:type="first" r:id="rId11"/>
      <w:pgSz w:w="11906" w:h="16838"/>
      <w:pgMar w:top="2540" w:right="851" w:bottom="22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04E9A" w14:textId="77777777" w:rsidR="009C38D7" w:rsidRDefault="009C38D7" w:rsidP="008D45C9">
      <w:r>
        <w:separator/>
      </w:r>
    </w:p>
  </w:endnote>
  <w:endnote w:type="continuationSeparator" w:id="0">
    <w:p w14:paraId="740AC761" w14:textId="77777777" w:rsidR="009C38D7" w:rsidRDefault="009C38D7" w:rsidP="008D4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7C479" w14:textId="77777777" w:rsidR="009C38D7" w:rsidRDefault="009C38D7" w:rsidP="008D45C9">
      <w:r>
        <w:separator/>
      </w:r>
    </w:p>
  </w:footnote>
  <w:footnote w:type="continuationSeparator" w:id="0">
    <w:p w14:paraId="7BE2717E" w14:textId="77777777" w:rsidR="009C38D7" w:rsidRDefault="009C38D7" w:rsidP="008D4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20D5B" w14:textId="77777777" w:rsidR="00D20AF7" w:rsidRDefault="00483FF2" w:rsidP="008D45C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119D2CC0" wp14:editId="55CA8D0D">
              <wp:simplePos x="0" y="0"/>
              <wp:positionH relativeFrom="column">
                <wp:posOffset>-121285</wp:posOffset>
              </wp:positionH>
              <wp:positionV relativeFrom="paragraph">
                <wp:posOffset>-81915</wp:posOffset>
              </wp:positionV>
              <wp:extent cx="6612255" cy="10050780"/>
              <wp:effectExtent l="0" t="0" r="444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2255" cy="10050780"/>
                        <a:chOff x="0" y="0"/>
                        <a:chExt cx="6612255" cy="10050780"/>
                      </a:xfrm>
                    </wpg:grpSpPr>
                    <pic:pic xmlns:pic="http://schemas.openxmlformats.org/drawingml/2006/picture">
                      <pic:nvPicPr>
                        <pic:cNvPr id="9" name="Picture 9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59900"/>
                          <a:ext cx="2541270" cy="690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0" y="0"/>
                          <a:ext cx="2170430" cy="608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A picture containing drawing, food, plat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3500" y="9347200"/>
                          <a:ext cx="1468755" cy="611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A0ABD4" id="Group 7" o:spid="_x0000_s1026" style="position:absolute;margin-left:-9.55pt;margin-top:-6.45pt;width:520.65pt;height:791.4pt;z-index:-251650048" coordsize="66122,100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SwAAAAYAAAAAAAAA&#10;AAAAAVwAAAT3AAAACwBGAHUAbgBkAGUAcgBzACAAUABQAFQAAAABAAAAAAAAAAAAAAAAAAAAAAAA&#10;AAEAAAAAAAAAAAAABPcAAAFcAAAAAAAAAAAAAAAAAAAAAAEAAAAAAAAAAAAAAAAAAAAAAAAAEAAA&#10;AAEAAAAAAABudWxsAAAAAgAAAAZib3VuZHNPYmpjAAAAAQAAAAAAAFJjdDEAAAAEAAAAAFRvcCBs&#10;b25nAAAAAAAAAABMZWZ0bG9uZwAAAAAAAAAAQnRvbWxvbmcAAAFcAAAAAFJnaHRsb25nAAAE9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XAAAAABSZ2h0bG9uZwAABP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xcAAAAAQAAAKAAAAAsAAAB4AAAUoAAAAxAABgA&#10;Af/Y/+0ADEFkb2JlX0NNAAH/7gAOQWRvYmUAZIAAAAAB/9sAhAAMCAgICQgMCQkMEQsKCxEVDwwM&#10;DxUYExMVExMYEQwMDAwMDBEMDAwMDAwMDAwMDAwMDAwMDAwMDAwMDAwMDAwMAQ0LCw0ODRAODhAU&#10;Dg4OFBQODg4OFBEMDAwMDBERDAwMDAwMEQwMDAwMDAwMDAwMDAwMDAwMDAwMDAwMDAwMDAz/wAAR&#10;CAAs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SQAAAAYAAAAAAAAAAAAAANcAAAL5&#10;AAAACgBBAFQAVABDACAASQBNACAAdgAyAAAAAQAAAAAAAAAAAAAAAAAAAAAAAAABAAAAAAAAAAAA&#10;AAL5AAAA1wAAAAAAAAAAAAAAAAAAAAABAAAAAAAAAAAAAAAAAAAAAAAAABAAAAABAAAAAAAAbnVs&#10;bAAAAAIAAAAGYm91bmRzT2JqYwAAAAEAAAAAAABSY3QxAAAABAAAAABUb3AgbG9uZwAAAAAAAAAA&#10;TGVmdGxvbmcAAAAAAAAAAEJ0b21sb25nAAAA1wAAAABSZ2h0bG9uZwAAAvk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NcA&#10;AAAAUmdodGxvbmcAAAL5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P/AAAAAEAAACfAAAALQAAAeAAAFRgAAAP4AAYAAH/2P/tAAxBZG9i&#10;ZV9DTQAB/+4ADkFkb2JlAGSAAAAAAf/bAIQADAgICAkIDAkJDBELCgsRFQ8MDA8VGBMTFRMTGBEM&#10;DAwMDAwRDAwMDAwMDAwMDAwMDAwMDAwMDAwMDAwMDAwMDAENCwsNDg0QDg4QFA4ODhQUDg4ODhQR&#10;DAwMDAwREQwMDAwMDBEMDAwMDAwMDAwMDAwMDAwMDAwMDAwMDAwMDAwM/8AAEQgALQCf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TMAAALaAAAABwBDAEcAVAAg&#10;AFAAUABUAAAAAQAAAAAAAAAAAAAAAAAAAAAAAAABAAAAAAAAAAAAAALaAAABMwAAAAAAAAAAAAAA&#10;AAAAAAABAAAAAAAAAAAAAAAAAAAAAAAAABAAAAABAAAAAAAAbnVsbAAAAAIAAAAGYm91bmRzT2Jq&#10;YwAAAAEAAAAAAABSY3QxAAAABAAAAABUb3AgbG9uZwAAAAAAAAAATGVmdGxvbmcAAAAAAAAAAEJ0&#10;b21sb25nAAABMwAAAABSZ2h0bG9uZwAAAto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TMAAAAAUmdodGxvbmcAAAL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U&#10;BQAAAAEAAACfAAAAQwAAAeAAAH2gAAAT6QAYAAH/2P/tAAxBZG9iZV9DTQAB/+4ADkFkb2JlAGSA&#10;AAAAAf/bAIQADAgICAkIDAkJDBELCgsRFQ8MDA8VGBMTFRMTGBEMDAwMDAwRDAwMDAwMDAwMDAwM&#10;DAwMDAwMDAwMDAwMDAwMDAENCwsNDg0QDg4QFA4ODhQUDg4ODhQRDAwMDAwREQwMDAwMDBEMDAwM&#10;DAwMDAwMDAwMDAwMDAwMDAwMDAwMDAwM/8AAEQgAQwCf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A close up of a logo&#10;&#10;Description automatically generated" style="position:absolute;top:93599;width:25412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">
                <v:imagedata r:id="rId4" o:title="A close up of a logo&#10;&#10;Description automatically generated"/>
              </v:shape>
              <v:shape id="Picture 3" o:spid="_x0000_s1028" type="#_x0000_t75" alt="A picture containing drawing&#10;&#10;Description automatically generated" style="position:absolute;left:1270;width:21704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">
                <v:imagedata r:id="rId5" o:title="A picture containing drawing&#10;&#10;Description automatically generated"/>
              </v:shape>
              <v:shape id="Picture 8" o:spid="_x0000_s1029" type="#_x0000_t75" alt="A picture containing drawing, food, plate&#10;&#10;Description automatically generated" style="position:absolute;left:51435;top:93472;width:1468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">
                <v:imagedata r:id="rId6" o:title="A picture containing drawing, food, plate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66E20" w14:textId="77777777" w:rsidR="002130C3" w:rsidRDefault="00483FF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921A9E" wp14:editId="3E13F2A5">
              <wp:simplePos x="0" y="0"/>
              <wp:positionH relativeFrom="column">
                <wp:posOffset>-121285</wp:posOffset>
              </wp:positionH>
              <wp:positionV relativeFrom="paragraph">
                <wp:posOffset>-81915</wp:posOffset>
              </wp:positionV>
              <wp:extent cx="6656705" cy="1005078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6705" cy="10050780"/>
                        <a:chOff x="0" y="0"/>
                        <a:chExt cx="6656705" cy="10050780"/>
                      </a:xfrm>
                    </wpg:grpSpPr>
                    <pic:pic xmlns:pic="http://schemas.openxmlformats.org/drawingml/2006/picture">
                      <pic:nvPicPr>
                        <pic:cNvPr id="1" name="Picture 1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0" y="0"/>
                          <a:ext cx="2170430" cy="608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77" t="-3626" r="-758" b="-4433"/>
                        <a:stretch/>
                      </pic:blipFill>
                      <pic:spPr bwMode="auto">
                        <a:xfrm>
                          <a:off x="88900" y="1219200"/>
                          <a:ext cx="6567805" cy="932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359900"/>
                          <a:ext cx="2540635" cy="690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A picture containing drawing, food, plat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3500" y="9347200"/>
                          <a:ext cx="1468120" cy="611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46BE57" id="Group 5" o:spid="_x0000_s1026" style="position:absolute;margin-left:-9.55pt;margin-top:-6.45pt;width:524.15pt;height:791.4pt;z-index:-251657216" coordsize="66567,10050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kAAAAGAAAAAAAAAAAA&#10;AADXAAAC+QAAAAoAQQBUAFQAQwAgAEkATQAgAHYAMgAAAAEAAAAAAAAAAAAAAAAAAAAAAAAAAQAA&#10;AAAAAAAAAAAC+QAAANcAAAAAAAAAAAAAAAAAAAAAAQAAAAAAAAAAAAAAAAAAAAAAAAAQAAAAAQAA&#10;AAAAAG51bGwAAAACAAAABmJvdW5kc09iamMAAAABAAAAAAAAUmN0MQAAAAQAAAAAVG9wIGxvbmcA&#10;AAAAAAAAAExlZnRsb25nAAAAAAAAAABCdG9tbG9uZwAAANcAAAAAUmdodGxvbmcAAAL5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XAAAAAFJnaHRsb25nAAAC+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D/wAAAABAAAAnwAAAC0AAAHgAABUYAAAD+AAGAAB/9j/&#10;7QAMQWRvYmVfQ00AAf/uAA5BZG9iZQBkgAAAAAH/2wCEAAwICAgJCAwJCQwRCwoLERUPDAwPFRgT&#10;ExUTExgRDAwMDAwMEQwMDAwMDAwMDAwMDAwMDAwMDAwMDAwMDAwMDAwBDQsLDQ4NEA4OEBQODg4U&#10;FA4ODg4UEQwMDAwMEREMDAwMDAwRDAwMDAwMDAwMDAwMDAwMDAwMDAwMDAwMDAwMDP/AABEIAC0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nN0TWZzPSJodHRwOi8vbnMuYWRvYmUuY29tL3hhcC8xLjAvc1R5cGUvTWFuaWZlc3RJdGVt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XAAAAABSZ2h0bG9uZwAABP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xcAAAAAQAA&#10;AKAAAAAsAAAB4AAAUoAAAAxAABgAAf/Y/+0ADEFkb2JlX0NNAAH/7gAOQWRvYmUAZIAAAAAB/9sA&#10;hAAMCAgICQgMCQkMEQsKCxEVDwwMDxUYExMVExMYEQwMDAwMDBEMDAwMDAwMDAwMDAwMDAwMDAwM&#10;DAwMDAwMDAwMAQ0LCw0ODRAODhAUDg4OFBQODg4OFBEMDAwMDBERDAwMDAwMEQwMDAwMDAwMDAwM&#10;DAwMDAwMDAwMDAwMDAwMDAz/wAARCAAs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TMAAALaAAAABwBDAEcAVAAgAFAAUABUAAAA&#10;AQAAAAAAAAAAAAAAAAAAAAAAAAABAAAAAAAAAAAAAALaAAABMwAAAAAAAAAAAAAAAAAAAAABAAAA&#10;AAAAAAAAAAAAAAAAAAAAABAAAAABAAAAAAAAbnVsbAAAAAIAAAAGYm91bmRzT2JqYwAAAAEAAAAA&#10;AABSY3QxAAAABAAAAABUb3AgbG9uZwAAAAAAAAAATGVmdGxvbmcAAAAAAAAAAEJ0b21sb25nAAAB&#10;MwAAAABSZ2h0bG9uZwAAAt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TMAAAAAUmdodGxvbmcAAALa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UBQAAAAEAAACf&#10;AAAAQwAAAeAAAH2gAAAT6QAYAAH/2P/tAAxBZG9iZV9DTQAB/+4ADkFkb2JlAGSAAAAAAf/bAIQA&#10;DAgICAkIDAkJDBELCgsRFQ8MDA8VGBMTFRMTGBEMDAwMDAwRDAwMDAwMDAwMDAwMDAwMDAwMDAwM&#10;DAwMDAwMDAENCwsNDg0QDg4QFA4ODhQUDg4ODhQRDAwMDAwREQwMDAwMDBEMDAwMDAwMDAwMDAwM&#10;DAwMDAwMDAwMDAwMDAwM/8AAEQgAQw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drawing&#10;&#10;Description automatically generated" style="position:absolute;left:1270;width:21704;height: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">
                <v:imagedata r:id="rId5" o:title="A picture containing drawing&#10;&#10;Description automatically generated"/>
              </v:shape>
              <v:shape id="Picture 12" o:spid="_x0000_s1028" type="#_x0000_t75" style="position:absolute;left:889;top:12192;width:65678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">
                <v:imagedata r:id="rId6" o:title="" croptop="-2376f" cropbottom="-2905f" cropleft="-444f" cropright="-497f"/>
              </v:shape>
              <v:shape id="Picture 14" o:spid="_x0000_s1029" type="#_x0000_t75" alt="A close up of a logo&#10;&#10;Description automatically generated" style="position:absolute;top:93599;width:25406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">
                <v:imagedata r:id="rId7" o:title="A close up of a logo&#10;&#10;Description automatically generated"/>
              </v:shape>
              <v:shape id="Picture 15" o:spid="_x0000_s1030" type="#_x0000_t75" alt="A picture containing drawing, food, plate&#10;&#10;Description automatically generated" style="position:absolute;left:51435;top:93472;width:14681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">
                <v:imagedata r:id="rId8" o:title="A picture containing drawing, food, plate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1540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CA73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6805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E8B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2EC3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F06A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AAD2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902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22F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DA96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9715A"/>
    <w:multiLevelType w:val="hybridMultilevel"/>
    <w:tmpl w:val="D75EC94C"/>
    <w:lvl w:ilvl="0" w:tplc="85E8799E">
      <w:start w:val="1"/>
      <w:numFmt w:val="bullet"/>
      <w:lvlText w:val="·"/>
      <w:lvlJc w:val="left"/>
      <w:pPr>
        <w:ind w:left="1440" w:hanging="360"/>
      </w:pPr>
      <w:rPr>
        <w:rFonts w:ascii="Arial (Body)" w:hAnsi="Arial (Body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42E10"/>
    <w:multiLevelType w:val="hybridMultilevel"/>
    <w:tmpl w:val="02386170"/>
    <w:lvl w:ilvl="0" w:tplc="589EF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E145E70">
      <w:start w:val="1"/>
      <w:numFmt w:val="bullet"/>
      <w:pStyle w:val="Bulletlevel2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B3E07"/>
    <w:multiLevelType w:val="hybridMultilevel"/>
    <w:tmpl w:val="B7FE3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27D0D"/>
    <w:multiLevelType w:val="hybridMultilevel"/>
    <w:tmpl w:val="EA8CB23C"/>
    <w:lvl w:ilvl="0" w:tplc="589EF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830D4"/>
    <w:multiLevelType w:val="hybridMultilevel"/>
    <w:tmpl w:val="0A001330"/>
    <w:lvl w:ilvl="0" w:tplc="39BA1614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001DF"/>
    <w:multiLevelType w:val="hybridMultilevel"/>
    <w:tmpl w:val="DD2EA9B6"/>
    <w:lvl w:ilvl="0" w:tplc="39BA1614">
      <w:numFmt w:val="bullet"/>
      <w:lvlText w:val="–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4693B9F"/>
    <w:multiLevelType w:val="hybridMultilevel"/>
    <w:tmpl w:val="0B7018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D5BC2"/>
    <w:multiLevelType w:val="hybridMultilevel"/>
    <w:tmpl w:val="642C564E"/>
    <w:lvl w:ilvl="0" w:tplc="4FC0E560">
      <w:start w:val="1"/>
      <w:numFmt w:val="bullet"/>
      <w:pStyle w:val="Bulletlevel1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4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8D7"/>
    <w:rsid w:val="00064FC7"/>
    <w:rsid w:val="000F0348"/>
    <w:rsid w:val="002130C3"/>
    <w:rsid w:val="003365BD"/>
    <w:rsid w:val="003C2CF8"/>
    <w:rsid w:val="003C755A"/>
    <w:rsid w:val="00483FF2"/>
    <w:rsid w:val="00500681"/>
    <w:rsid w:val="00745159"/>
    <w:rsid w:val="008D45C9"/>
    <w:rsid w:val="0092345B"/>
    <w:rsid w:val="009C38D7"/>
    <w:rsid w:val="009E1ECB"/>
    <w:rsid w:val="00C301F0"/>
    <w:rsid w:val="00CB30BB"/>
    <w:rsid w:val="00D021AF"/>
    <w:rsid w:val="00D20AF7"/>
    <w:rsid w:val="00DD6203"/>
    <w:rsid w:val="00FF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D3E065"/>
  <w15:docId w15:val="{B2262049-FFA9-4D69-A380-3240A920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0C3"/>
    <w:pPr>
      <w:autoSpaceDE w:val="0"/>
      <w:autoSpaceDN w:val="0"/>
      <w:adjustRightInd w:val="0"/>
      <w:spacing w:after="360" w:line="240" w:lineRule="auto"/>
      <w:textAlignment w:val="center"/>
    </w:pPr>
    <w:rPr>
      <w:rFonts w:ascii="Arial" w:hAnsi="Arial" w:cs="Arial"/>
      <w:color w:val="372B45" w:themeColor="text2"/>
      <w:sz w:val="24"/>
      <w:szCs w:val="24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2130C3"/>
    <w:pPr>
      <w:spacing w:after="120" w:line="240" w:lineRule="auto"/>
      <w:outlineLvl w:val="0"/>
    </w:pPr>
    <w:rPr>
      <w:rFonts w:asciiTheme="minorHAnsi" w:hAnsiTheme="minorHAnsi" w:cstheme="minorHAnsi"/>
      <w:b/>
      <w:bCs/>
      <w:color w:val="372B45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AF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20AF7"/>
  </w:style>
  <w:style w:type="paragraph" w:styleId="Footer">
    <w:name w:val="footer"/>
    <w:basedOn w:val="Normal"/>
    <w:link w:val="FooterChar"/>
    <w:uiPriority w:val="99"/>
    <w:unhideWhenUsed/>
    <w:rsid w:val="00D20AF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20AF7"/>
  </w:style>
  <w:style w:type="table" w:styleId="TableGrid">
    <w:name w:val="Table Grid"/>
    <w:basedOn w:val="TableNormal"/>
    <w:uiPriority w:val="59"/>
    <w:rsid w:val="00D2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3365BD"/>
    <w:pPr>
      <w:spacing w:after="0" w:line="288" w:lineRule="auto"/>
    </w:pPr>
    <w:rPr>
      <w:rFonts w:ascii="MinionPro-Regular" w:hAnsi="MinionPro-Regular" w:cs="MinionPro-Regular"/>
      <w:color w:val="000000"/>
    </w:rPr>
  </w:style>
  <w:style w:type="paragraph" w:styleId="Title">
    <w:name w:val="Title"/>
    <w:basedOn w:val="BasicParagraph"/>
    <w:next w:val="Normal"/>
    <w:link w:val="TitleChar"/>
    <w:uiPriority w:val="10"/>
    <w:qFormat/>
    <w:rsid w:val="003365BD"/>
    <w:pPr>
      <w:spacing w:line="240" w:lineRule="auto"/>
      <w:jc w:val="center"/>
    </w:pPr>
    <w:rPr>
      <w:rFonts w:ascii="Arial" w:hAnsi="Arial" w:cs="Arial"/>
      <w:color w:val="372B45" w:themeColor="text2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365BD"/>
    <w:rPr>
      <w:rFonts w:ascii="Arial" w:hAnsi="Arial" w:cs="Arial"/>
      <w:color w:val="372B45" w:themeColor="text2"/>
      <w:sz w:val="42"/>
      <w:szCs w:val="42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2130C3"/>
    <w:pPr>
      <w:spacing w:line="240" w:lineRule="auto"/>
    </w:pPr>
    <w:rPr>
      <w:rFonts w:asciiTheme="minorHAnsi" w:hAnsiTheme="minorHAnsi" w:cstheme="minorHAnsi"/>
      <w:color w:val="372B45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0C3"/>
    <w:rPr>
      <w:rFonts w:cstheme="minorHAnsi"/>
      <w:color w:val="372B45" w:themeColor="text2"/>
      <w:sz w:val="28"/>
      <w:szCs w:val="28"/>
    </w:rPr>
  </w:style>
  <w:style w:type="paragraph" w:customStyle="1" w:styleId="DocumentDate">
    <w:name w:val="Document Date"/>
    <w:basedOn w:val="Subtitle"/>
    <w:qFormat/>
    <w:rsid w:val="002130C3"/>
    <w:pPr>
      <w:spacing w:after="800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130C3"/>
    <w:rPr>
      <w:rFonts w:cstheme="minorHAnsi"/>
      <w:b/>
      <w:bCs/>
      <w:color w:val="372B45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8D45C9"/>
    <w:pPr>
      <w:ind w:left="720"/>
      <w:contextualSpacing/>
    </w:pPr>
  </w:style>
  <w:style w:type="paragraph" w:customStyle="1" w:styleId="Bulletlevel1">
    <w:name w:val="Bullet level 1"/>
    <w:basedOn w:val="ListParagraph"/>
    <w:qFormat/>
    <w:rsid w:val="002130C3"/>
    <w:pPr>
      <w:numPr>
        <w:numId w:val="7"/>
      </w:numPr>
      <w:spacing w:after="120"/>
      <w:ind w:left="284" w:hanging="284"/>
    </w:pPr>
  </w:style>
  <w:style w:type="paragraph" w:customStyle="1" w:styleId="Bulletlevel2">
    <w:name w:val="Bullet level 2"/>
    <w:basedOn w:val="ListParagraph"/>
    <w:qFormat/>
    <w:rsid w:val="00FF649A"/>
    <w:pPr>
      <w:numPr>
        <w:ilvl w:val="1"/>
        <w:numId w:val="8"/>
      </w:numPr>
      <w:spacing w:after="120"/>
      <w:ind w:left="616" w:hanging="294"/>
    </w:pPr>
  </w:style>
  <w:style w:type="paragraph" w:styleId="Quote">
    <w:name w:val="Quote"/>
    <w:basedOn w:val="Normal"/>
    <w:next w:val="Normal"/>
    <w:link w:val="QuoteChar"/>
    <w:uiPriority w:val="29"/>
    <w:qFormat/>
    <w:rsid w:val="00FF649A"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F649A"/>
    <w:rPr>
      <w:rFonts w:ascii="Arial" w:hAnsi="Arial" w:cs="Arial"/>
      <w:i/>
      <w:iCs/>
      <w:color w:val="382B4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5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1.jpg"/><Relationship Id="rId7" Type="http://schemas.openxmlformats.org/officeDocument/2006/relationships/image" Target="media/image4.jpeg"/><Relationship Id="rId2" Type="http://schemas.openxmlformats.org/officeDocument/2006/relationships/image" Target="media/image4.emf"/><Relationship Id="rId1" Type="http://schemas.openxmlformats.org/officeDocument/2006/relationships/image" Target="media/image2.jpg"/><Relationship Id="rId6" Type="http://schemas.openxmlformats.org/officeDocument/2006/relationships/image" Target="media/image8.emf"/><Relationship Id="rId5" Type="http://schemas.openxmlformats.org/officeDocument/2006/relationships/image" Target="media/image5.jpe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ollingsworth\OneDrive%20-%20Cell%20and%20Gene%20Therapy%20Catapult\ATTC%20Network\Comms\templates\iMATCH\ATTC%20iMATCH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ATTC">
      <a:dk1>
        <a:sysClr val="windowText" lastClr="000000"/>
      </a:dk1>
      <a:lt1>
        <a:sysClr val="window" lastClr="FFFFFF"/>
      </a:lt1>
      <a:dk2>
        <a:srgbClr val="372B45"/>
      </a:dk2>
      <a:lt2>
        <a:srgbClr val="E6E2E6"/>
      </a:lt2>
      <a:accent1>
        <a:srgbClr val="372B45"/>
      </a:accent1>
      <a:accent2>
        <a:srgbClr val="63368C"/>
      </a:accent2>
      <a:accent3>
        <a:srgbClr val="B61C1A"/>
      </a:accent3>
      <a:accent4>
        <a:srgbClr val="F9B223"/>
      </a:accent4>
      <a:accent5>
        <a:srgbClr val="E6E2E6"/>
      </a:accent5>
      <a:accent6>
        <a:srgbClr val="57E38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2A016084F714AA1E78969A64D38A3" ma:contentTypeVersion="13" ma:contentTypeDescription="Create a new document." ma:contentTypeScope="" ma:versionID="36b6fc2f27abb43561953156be901165">
  <xsd:schema xmlns:xsd="http://www.w3.org/2001/XMLSchema" xmlns:xs="http://www.w3.org/2001/XMLSchema" xmlns:p="http://schemas.microsoft.com/office/2006/metadata/properties" xmlns:ns3="7f08a9d2-73e5-4bc0-8b3a-b9ea5eadd097" xmlns:ns4="181a18ea-65bc-48fe-9348-1e2325af5a2b" targetNamespace="http://schemas.microsoft.com/office/2006/metadata/properties" ma:root="true" ma:fieldsID="682d37173dfe6021c6da6c2c77e6b507" ns3:_="" ns4:_="">
    <xsd:import namespace="7f08a9d2-73e5-4bc0-8b3a-b9ea5eadd097"/>
    <xsd:import namespace="181a18ea-65bc-48fe-9348-1e2325af5a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8a9d2-73e5-4bc0-8b3a-b9ea5eadd0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a18ea-65bc-48fe-9348-1e2325af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7E1EF2-8AD2-49AF-8BD1-9E38326F8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8a9d2-73e5-4bc0-8b3a-b9ea5eadd097"/>
    <ds:schemaRef ds:uri="181a18ea-65bc-48fe-9348-1e2325af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405361-CC4A-4E57-91DF-95F308F92D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BBA22F-F624-4CD5-8811-A520CD0406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ATTC iMATCH Document Template</Template>
  <TotalTime>0</TotalTime>
  <Pages>2</Pages>
  <Words>223</Words>
  <Characters>1272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</vt:lpstr>
    </vt:vector>
  </TitlesOfParts>
  <Manager/>
  <Company>ATTC</Company>
  <LinksUpToDate>false</LinksUpToDate>
  <CharactersWithSpaces>1493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iMATCH Document Template</dc:title>
  <dc:subject/>
  <dc:creator>Ian Hollingsworth</dc:creator>
  <cp:keywords/>
  <dc:description/>
  <cp:lastModifiedBy>Ian Hollingsworth</cp:lastModifiedBy>
  <cp:revision>2</cp:revision>
  <dcterms:created xsi:type="dcterms:W3CDTF">2021-02-19T08:50:00Z</dcterms:created>
  <dcterms:modified xsi:type="dcterms:W3CDTF">2021-02-19T08:50:00Z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0x0101001532A016084F714AA1E78969A64D38A3</vt:lpwstr>
  </property>
</Properties>
</file>