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D20AF7" w14:paraId="5D575B14" w14:textId="77777777" w:rsidTr="003365BD">
        <w:trPr>
          <w:trHeight w:hRule="exact" w:val="1361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04481B98" w14:textId="3107B4F1" w:rsidR="00D20AF7" w:rsidRPr="003365BD" w:rsidRDefault="00433E16" w:rsidP="008D45C9">
            <w:pPr>
              <w:pStyle w:val="Title"/>
            </w:pPr>
            <w:r w:rsidRPr="00433E16">
              <w:t xml:space="preserve">DISPOSAL OF STORED IMP or AMTP </w:t>
            </w:r>
            <w:r>
              <w:t>checklist</w:t>
            </w:r>
          </w:p>
        </w:tc>
      </w:tr>
      <w:tr w:rsidR="002130C3" w14:paraId="7663CA43" w14:textId="77777777" w:rsidTr="002130C3">
        <w:trPr>
          <w:trHeight w:hRule="exact" w:val="680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7B4DE554" w14:textId="77777777" w:rsidR="002130C3" w:rsidRPr="003365BD" w:rsidRDefault="002130C3" w:rsidP="002130C3"/>
        </w:tc>
      </w:tr>
    </w:tbl>
    <w:p w14:paraId="0E37921F" w14:textId="77777777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BB Number</w:t>
      </w:r>
    </w:p>
    <w:p w14:paraId="3C925229" w14:textId="77777777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All relevant fields must be completed. Evidence of authorisation of disposal to be attached.</w:t>
      </w:r>
    </w:p>
    <w:p w14:paraId="24FFF313" w14:textId="77777777" w:rsid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Trial Name:</w:t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</w:p>
    <w:p w14:paraId="4DF521ED" w14:textId="35875CCD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Trial Number</w:t>
      </w:r>
    </w:p>
    <w:p w14:paraId="12023E17" w14:textId="77777777" w:rsid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Manufacturer</w:t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</w:p>
    <w:p w14:paraId="78CEAA90" w14:textId="0A1CE823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Batch Number/s</w:t>
      </w:r>
    </w:p>
    <w:p w14:paraId="54CC1D28" w14:textId="77777777" w:rsid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Patient Name</w:t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</w:p>
    <w:p w14:paraId="549ABD4B" w14:textId="66368653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Trial ID number</w:t>
      </w:r>
      <w:r w:rsidRPr="00433E16">
        <w:rPr>
          <w:rFonts w:asciiTheme="minorHAnsi" w:hAnsiTheme="minorHAnsi" w:cstheme="minorHAnsi"/>
          <w:sz w:val="28"/>
          <w:szCs w:val="28"/>
        </w:rPr>
        <w:tab/>
      </w:r>
    </w:p>
    <w:p w14:paraId="4F5CCD59" w14:textId="77777777" w:rsidR="00433E16" w:rsidRPr="00433E16" w:rsidRDefault="00433E16" w:rsidP="00433E16">
      <w:pPr>
        <w:rPr>
          <w:rFonts w:asciiTheme="minorHAnsi" w:hAnsiTheme="minorHAnsi" w:cstheme="minorHAnsi"/>
          <w:sz w:val="28"/>
          <w:szCs w:val="28"/>
        </w:rPr>
      </w:pPr>
      <w:r w:rsidRPr="00433E16">
        <w:rPr>
          <w:rFonts w:asciiTheme="minorHAnsi" w:hAnsiTheme="minorHAnsi" w:cstheme="minorHAnsi"/>
          <w:sz w:val="28"/>
          <w:szCs w:val="28"/>
        </w:rPr>
        <w:t>Hospital No:</w:t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</w:p>
    <w:p w14:paraId="68016DE4" w14:textId="7AF39FEB" w:rsidR="00745159" w:rsidRDefault="00433E16" w:rsidP="00433E16">
      <w:r w:rsidRPr="00433E16">
        <w:rPr>
          <w:rFonts w:asciiTheme="minorHAnsi" w:hAnsiTheme="minorHAnsi" w:cstheme="minorHAnsi"/>
          <w:sz w:val="28"/>
          <w:szCs w:val="28"/>
        </w:rPr>
        <w:t>Date of Birth:</w:t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</w:r>
      <w:r w:rsidRPr="00433E16">
        <w:rPr>
          <w:rFonts w:asciiTheme="minorHAnsi" w:hAnsiTheme="minorHAnsi" w:cstheme="minorHAnsi"/>
          <w:sz w:val="28"/>
          <w:szCs w:val="28"/>
        </w:rPr>
        <w:tab/>
        <w:t xml:space="preserve"> </w:t>
      </w:r>
    </w:p>
    <w:p w14:paraId="45E43EDD" w14:textId="77777777" w:rsidR="00433E16" w:rsidRPr="00433E16" w:rsidRDefault="00433E16" w:rsidP="00433E16">
      <w:pPr>
        <w:autoSpaceDE/>
        <w:autoSpaceDN/>
        <w:adjustRightInd/>
        <w:spacing w:after="0"/>
        <w:textAlignment w:val="auto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2916"/>
        <w:gridCol w:w="2068"/>
        <w:gridCol w:w="2432"/>
      </w:tblGrid>
      <w:tr w:rsidR="00433E16" w:rsidRPr="00433E16" w14:paraId="741EC5CF" w14:textId="77777777" w:rsidTr="00433E16">
        <w:tc>
          <w:tcPr>
            <w:tcW w:w="9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C8F35" w14:textId="77777777" w:rsidR="00433E16" w:rsidRPr="00433E16" w:rsidRDefault="00433E16" w:rsidP="00433E16">
            <w:pPr>
              <w:keepNext/>
              <w:autoSpaceDE/>
              <w:autoSpaceDN/>
              <w:adjustRightInd/>
              <w:spacing w:after="0"/>
              <w:textAlignment w:val="auto"/>
              <w:outlineLvl w:val="7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433E16">
              <w:rPr>
                <w:rFonts w:eastAsia="Times New Roman"/>
                <w:i/>
                <w:color w:val="auto"/>
                <w:sz w:val="28"/>
                <w:szCs w:val="28"/>
              </w:rPr>
              <w:t>Details of product</w:t>
            </w:r>
          </w:p>
        </w:tc>
      </w:tr>
      <w:tr w:rsidR="00433E16" w:rsidRPr="00433E16" w14:paraId="6BB94004" w14:textId="77777777" w:rsidTr="00433E16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8312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Product number</w:t>
            </w:r>
          </w:p>
          <w:p w14:paraId="5E8C2087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D6D3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3930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Dose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CCC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0"/>
              </w:rPr>
            </w:pPr>
          </w:p>
        </w:tc>
      </w:tr>
      <w:tr w:rsidR="00433E16" w:rsidRPr="00433E16" w14:paraId="793CFF44" w14:textId="77777777" w:rsidTr="00433E16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C31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Date of Harvest</w:t>
            </w: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br/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9AC9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B86E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Rack &amp;Slot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42A0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0"/>
              </w:rPr>
            </w:pPr>
          </w:p>
        </w:tc>
      </w:tr>
      <w:tr w:rsidR="00433E16" w:rsidRPr="00433E16" w14:paraId="178F26C3" w14:textId="77777777" w:rsidTr="00433E16">
        <w:trPr>
          <w:trHeight w:val="100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B962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Date of Expiry</w:t>
            </w: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br/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AACF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AA89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? GM modified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213D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0"/>
              </w:rPr>
            </w:pPr>
          </w:p>
        </w:tc>
      </w:tr>
    </w:tbl>
    <w:p w14:paraId="69CEB538" w14:textId="77777777" w:rsidR="00433E16" w:rsidRPr="00433E16" w:rsidRDefault="00433E16" w:rsidP="00433E16">
      <w:pPr>
        <w:autoSpaceDE/>
        <w:autoSpaceDN/>
        <w:adjustRightInd/>
        <w:spacing w:after="0"/>
        <w:textAlignment w:val="auto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</w:rPr>
      </w:pPr>
    </w:p>
    <w:p w14:paraId="3A0B0FE4" w14:textId="77777777" w:rsidR="00433E16" w:rsidRPr="00433E16" w:rsidRDefault="00433E16" w:rsidP="00433E16">
      <w:pPr>
        <w:autoSpaceDE/>
        <w:autoSpaceDN/>
        <w:adjustRightInd/>
        <w:spacing w:after="0"/>
        <w:textAlignment w:val="auto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0"/>
        <w:gridCol w:w="1231"/>
        <w:gridCol w:w="1869"/>
      </w:tblGrid>
      <w:tr w:rsidR="00433E16" w:rsidRPr="00433E16" w14:paraId="1B76285C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82E8" w14:textId="77777777" w:rsidR="00433E16" w:rsidRPr="00433E16" w:rsidRDefault="00433E16" w:rsidP="00433E16">
            <w:pPr>
              <w:keepNext/>
              <w:autoSpaceDE/>
              <w:autoSpaceDN/>
              <w:adjustRightInd/>
              <w:spacing w:after="0"/>
              <w:textAlignment w:val="auto"/>
              <w:outlineLvl w:val="7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433E16">
              <w:rPr>
                <w:rFonts w:eastAsia="Times New Roman"/>
                <w:i/>
                <w:color w:val="auto"/>
                <w:sz w:val="28"/>
                <w:szCs w:val="28"/>
              </w:rPr>
              <w:lastRenderedPageBreak/>
              <w:t>Disposal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D964" w14:textId="77777777" w:rsidR="00433E16" w:rsidRPr="00433E16" w:rsidRDefault="00433E16" w:rsidP="00433E16">
            <w:pPr>
              <w:keepNext/>
              <w:autoSpaceDE/>
              <w:autoSpaceDN/>
              <w:adjustRightInd/>
              <w:spacing w:after="0"/>
              <w:textAlignment w:val="auto"/>
              <w:outlineLvl w:val="7"/>
              <w:rPr>
                <w:rFonts w:eastAsia="Times New Roman"/>
                <w:i/>
                <w:color w:val="auto"/>
                <w:sz w:val="20"/>
                <w:szCs w:val="20"/>
              </w:rPr>
            </w:pPr>
            <w:r w:rsidRPr="00433E16">
              <w:rPr>
                <w:rFonts w:eastAsia="Times New Roman"/>
                <w:i/>
                <w:color w:val="auto"/>
                <w:sz w:val="20"/>
                <w:szCs w:val="20"/>
              </w:rPr>
              <w:t>Initial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7CCBB" w14:textId="77777777" w:rsidR="00433E16" w:rsidRPr="00433E16" w:rsidRDefault="00433E16" w:rsidP="00433E16">
            <w:pPr>
              <w:keepNext/>
              <w:autoSpaceDE/>
              <w:autoSpaceDN/>
              <w:adjustRightInd/>
              <w:spacing w:after="0"/>
              <w:textAlignment w:val="auto"/>
              <w:outlineLvl w:val="7"/>
              <w:rPr>
                <w:rFonts w:eastAsia="Times New Roman"/>
                <w:i/>
                <w:color w:val="auto"/>
                <w:sz w:val="20"/>
                <w:szCs w:val="20"/>
              </w:rPr>
            </w:pPr>
            <w:r w:rsidRPr="00433E16">
              <w:rPr>
                <w:rFonts w:eastAsia="Times New Roman"/>
                <w:i/>
                <w:color w:val="auto"/>
                <w:sz w:val="20"/>
                <w:szCs w:val="20"/>
              </w:rPr>
              <w:t>Checked</w:t>
            </w:r>
          </w:p>
        </w:tc>
      </w:tr>
      <w:tr w:rsidR="00433E16" w:rsidRPr="00433E16" w14:paraId="07E85835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FFCE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Reason for disposal:</w:t>
            </w:r>
          </w:p>
          <w:p w14:paraId="04C04606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  <w:p w14:paraId="5F4B12E5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  <w:p w14:paraId="5E20B64D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A362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A04B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</w:tr>
      <w:tr w:rsidR="00433E16" w:rsidRPr="00433E16" w14:paraId="45EF788A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9F93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Trial disposal log completed if applicable</w:t>
            </w:r>
          </w:p>
          <w:p w14:paraId="68D2BEB0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628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4AF4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</w:tr>
      <w:tr w:rsidR="00433E16" w:rsidRPr="00433E16" w14:paraId="1212394B" w14:textId="77777777" w:rsidTr="00433E16">
        <w:trPr>
          <w:trHeight w:val="393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1064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Details checked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8008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731E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Cs w:val="20"/>
              </w:rPr>
            </w:pPr>
          </w:p>
        </w:tc>
      </w:tr>
      <w:tr w:rsidR="00433E16" w:rsidRPr="00433E16" w14:paraId="671F4212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9B3B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Removed by</w:t>
            </w:r>
          </w:p>
          <w:p w14:paraId="2A4C0DFC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576F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23D4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 w:rsidR="00433E16" w:rsidRPr="00433E16" w14:paraId="47766A13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A660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Method of disposal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71B1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4B58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</w:tr>
      <w:tr w:rsidR="00433E16" w:rsidRPr="00433E16" w14:paraId="0704427A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4587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Disposed of by</w:t>
            </w:r>
          </w:p>
          <w:p w14:paraId="650811B9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E391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E0B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</w:tr>
      <w:tr w:rsidR="00433E16" w:rsidRPr="00433E16" w14:paraId="4B7B1601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E78F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Documentation attached</w:t>
            </w:r>
          </w:p>
          <w:p w14:paraId="719E3D5A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8ED1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E222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</w:tr>
      <w:tr w:rsidR="00433E16" w:rsidRPr="00433E16" w14:paraId="61DF570E" w14:textId="77777777" w:rsidTr="00433E16"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1488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433E16">
              <w:rPr>
                <w:rFonts w:eastAsia="Times New Roman"/>
                <w:b/>
                <w:color w:val="auto"/>
                <w:sz w:val="22"/>
                <w:szCs w:val="22"/>
              </w:rPr>
              <w:t>Copy of this form filed in trial file if applicable</w:t>
            </w:r>
          </w:p>
          <w:p w14:paraId="6D087C05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CB1E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2F1D" w14:textId="77777777" w:rsidR="00433E16" w:rsidRPr="00433E16" w:rsidRDefault="00433E16" w:rsidP="00433E16">
            <w:pPr>
              <w:autoSpaceDE/>
              <w:autoSpaceDN/>
              <w:adjustRightInd/>
              <w:spacing w:after="0"/>
              <w:textAlignment w:val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0"/>
              </w:rPr>
            </w:pPr>
          </w:p>
        </w:tc>
      </w:tr>
    </w:tbl>
    <w:p w14:paraId="19E1B892" w14:textId="26F233D0" w:rsidR="00FF649A" w:rsidRPr="00FF649A" w:rsidRDefault="00FF649A" w:rsidP="00FF649A"/>
    <w:sectPr w:rsidR="00FF649A" w:rsidRPr="00FF649A" w:rsidSect="002130C3">
      <w:headerReference w:type="default" r:id="rId10"/>
      <w:headerReference w:type="first" r:id="rId11"/>
      <w:pgSz w:w="11906" w:h="16838"/>
      <w:pgMar w:top="2540" w:right="851" w:bottom="22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653BA" w14:textId="77777777" w:rsidR="00433E16" w:rsidRDefault="00433E16" w:rsidP="008D45C9">
      <w:r>
        <w:separator/>
      </w:r>
    </w:p>
  </w:endnote>
  <w:endnote w:type="continuationSeparator" w:id="0">
    <w:p w14:paraId="149560D5" w14:textId="77777777" w:rsidR="00433E16" w:rsidRDefault="00433E16" w:rsidP="008D4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26C5E" w14:textId="77777777" w:rsidR="00433E16" w:rsidRDefault="00433E16" w:rsidP="008D45C9">
      <w:r>
        <w:separator/>
      </w:r>
    </w:p>
  </w:footnote>
  <w:footnote w:type="continuationSeparator" w:id="0">
    <w:p w14:paraId="32B860BC" w14:textId="77777777" w:rsidR="00433E16" w:rsidRDefault="00433E16" w:rsidP="008D4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A97D9" w14:textId="77777777" w:rsidR="00D20AF7" w:rsidRDefault="00483FF2" w:rsidP="008D45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305F413" wp14:editId="16712644">
              <wp:simplePos x="0" y="0"/>
              <wp:positionH relativeFrom="column">
                <wp:posOffset>-121285</wp:posOffset>
              </wp:positionH>
              <wp:positionV relativeFrom="paragraph">
                <wp:posOffset>-81915</wp:posOffset>
              </wp:positionV>
              <wp:extent cx="6612255" cy="10050780"/>
              <wp:effectExtent l="0" t="0" r="444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2255" cy="10050780"/>
                        <a:chOff x="0" y="0"/>
                        <a:chExt cx="6612255" cy="10050780"/>
                      </a:xfrm>
                    </wpg:grpSpPr>
                    <pic:pic xmlns:pic="http://schemas.openxmlformats.org/drawingml/2006/picture">
                      <pic:nvPicPr>
                        <pic:cNvPr id="9" name="Picture 9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59900"/>
                          <a:ext cx="2541270" cy="690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0" y="0"/>
                          <a:ext cx="2170430" cy="608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A picture containing drawing, food, plat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3500" y="9347200"/>
                          <a:ext cx="1468755" cy="611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116152" id="Group 7" o:spid="_x0000_s1026" style="position:absolute;margin-left:-9.55pt;margin-top:-6.45pt;width:520.65pt;height:791.4pt;z-index:-251650048" coordsize="66122,100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SwAAAAYAAAAAAAAA&#10;AAAAAVwAAAT3AAAACwBGAHUAbgBkAGUAcgBzACAAUABQAFQAAAABAAAAAAAAAAAAAAAAAAAAAAAA&#10;AAEAAAAAAAAAAAAABPcAAAFcAAAAAAAAAAAAAAAAAAAAAAEAAAAAAAAAAAAAAAAAAAAAAAAAEAAA&#10;AAEAAAAAAABudWxsAAAAAgAAAAZib3VuZHNPYmpjAAAAAQAAAAAAAFJjdDEAAAAEAAAAAFRvcCBs&#10;b25nAAAAAAAAAABMZWZ0bG9uZwAAAAAAAAAAQnRvbWxvbmcAAAFcAAAAAFJnaHRsb25nAAAE9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XAAAAABSZ2h0bG9uZwAABP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xcAAAAAQAAAKAAAAAsAAAB4AAAUoAAAAxAABgA&#10;Af/Y/+0ADEFkb2JlX0NNAAH/7gAOQWRvYmUAZIAAAAAB/9sAhAAMCAgICQgMCQkMEQsKCxEVDwwM&#10;DxUYExMVExMYEQwMDAwMDBEMDAwMDAwMDAwMDAwMDAwMDAwMDAwMDAwMDAwMAQ0LCw0ODRAODhAU&#10;Dg4OFBQODg4OFBEMDAwMDBERDAwMDAwMEQwMDAwMDAwMDAwMDAwMDAwMDAwMDAwMDAwMDAz/wAAR&#10;CAA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SQAAAAYAAAAAAAAAAAAAANcAAAL5&#10;AAAACgBBAFQAVABDACAASQBNACAAdgAyAAAAAQAAAAAAAAAAAAAAAAAAAAAAAAABAAAAAAAAAAAA&#10;AAL5AAAA1wAAAAAAAAAAAAAAAAAAAAABAAAAAAAAAAAAAAAAAAAAAAAAABAAAAABAAAAAAAAbnVs&#10;bAAAAAIAAAAGYm91bmRzT2JqYwAAAAEAAAAAAABSY3QxAAAABAAAAABUb3AgbG9uZwAAAAAAAAAA&#10;TGVmdGxvbmcAAAAAAAAAAEJ0b21sb25nAAAA1wAAAABSZ2h0bG9uZwAAAv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NcA&#10;AAAAUmdodGxvbmcAAAL5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P/AAAAAEAAACfAAAALQAAAeAAAFRgAAAP4AAYAAH/2P/tAAxBZG9i&#10;ZV9DTQAB/+4ADkFkb2JlAGSAAAAAAf/bAIQADAgICAkIDAkJDBELCgsRFQ8MDA8VGBMTFRMTGBEM&#10;DAwMDAwRDAwMDAwMDAwMDAwMDAwMDAwMDAwMDAwMDAwMDAENCwsNDg0QDg4QFA4ODhQUDg4ODhQR&#10;DAwMDAwREQwMDAwMDBEMDAwMDAwMDAwMDAwMDAwMDAwMDAwMDAwMDAwM/8AAEQgALQCf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TMAAALaAAAABwBDAEcAVAAg&#10;AFAAUABUAAAAAQAAAAAAAAAAAAAAAAAAAAAAAAABAAAAAAAAAAAAAALaAAABMwAAAAAAAAAAAAAA&#10;AAAAAAABAAAAAAAAAAAAAAAAAAAAAAAAABAAAAABAAAAAAAAbnVsbAAAAAIAAAAGYm91bmRzT2Jq&#10;YwAAAAEAAAAAAABSY3QxAAAABAAAAABUb3AgbG9uZwAAAAAAAAAATGVmdGxvbmcAAAAAAAAAAEJ0&#10;b21sb25nAAABMwAAAABSZ2h0bG9uZwAAAto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TMAAAAAUmdodGxvbmcAAAL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U&#10;BQAAAAEAAACfAAAAQwAAAeAAAH2gAAAT6QAYAAH/2P/tAAxBZG9iZV9DTQAB/+4ADkFkb2JlAGSA&#10;AAAAAf/bAIQADAgICAkIDAkJDBELCgsRFQ8MDA8VGBMTFRMTGBEMDAwMDAwRDAwMDAwMDAwMDAwM&#10;DAwMDAwMDAwMDAwMDAwMDAENCwsNDg0QDg4QFA4ODhQUDg4ODhQRDAwMDAwREQwMDAwMDBEMDAwM&#10;DAwMDAwMDAwMDAwMDAwMDAwMDAwMDAwM/8AAEQgAQwCf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A close up of a logo&#10;&#10;Description automatically generated" style="position:absolute;top:93599;width:25412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">
                <v:imagedata r:id="rId4" o:title="A close up of a logo&#10;&#10;Description automatically generated"/>
              </v:shape>
              <v:shape id="Picture 3" o:spid="_x0000_s1028" type="#_x0000_t75" alt="A picture containing drawing&#10;&#10;Description automatically generated" style="position:absolute;left:1270;width:21704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">
                <v:imagedata r:id="rId5" o:title="A picture containing drawing&#10;&#10;Description automatically generated"/>
              </v:shape>
              <v:shape id="Picture 8" o:spid="_x0000_s1029" type="#_x0000_t75" alt="A picture containing drawing, food, plate&#10;&#10;Description automatically generated" style="position:absolute;left:51435;top:93472;width:1468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">
                <v:imagedata r:id="rId6" o:title="A picture containing drawing, food, plate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C66F7" w14:textId="77777777" w:rsidR="002130C3" w:rsidRDefault="00483F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DD5BC60" wp14:editId="5BA865CC">
              <wp:simplePos x="0" y="0"/>
              <wp:positionH relativeFrom="column">
                <wp:posOffset>-121285</wp:posOffset>
              </wp:positionH>
              <wp:positionV relativeFrom="paragraph">
                <wp:posOffset>-81915</wp:posOffset>
              </wp:positionV>
              <wp:extent cx="6656705" cy="1005078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6705" cy="10050780"/>
                        <a:chOff x="0" y="0"/>
                        <a:chExt cx="6656705" cy="10050780"/>
                      </a:xfrm>
                    </wpg:grpSpPr>
                    <pic:pic xmlns:pic="http://schemas.openxmlformats.org/drawingml/2006/picture">
                      <pic:nvPicPr>
                        <pic:cNvPr id="1" name="Picture 1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0" y="0"/>
                          <a:ext cx="2170430" cy="608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77" t="-3626" r="-758" b="-4433"/>
                        <a:stretch/>
                      </pic:blipFill>
                      <pic:spPr bwMode="auto">
                        <a:xfrm>
                          <a:off x="88900" y="1219200"/>
                          <a:ext cx="6567805" cy="932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59900"/>
                          <a:ext cx="2540635" cy="690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A picture containing drawing, food, plat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3500" y="9347200"/>
                          <a:ext cx="1468120" cy="611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C526CC" id="Group 5" o:spid="_x0000_s1026" style="position:absolute;margin-left:-9.55pt;margin-top:-6.45pt;width:524.15pt;height:791.4pt;z-index:-251657216" coordsize="66567,10050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kAAAAGAAAAAAAAAAAA&#10;AADXAAAC+QAAAAoAQQBUAFQAQwAgAEkATQAgAHYAMgAAAAEAAAAAAAAAAAAAAAAAAAAAAAAAAQAA&#10;AAAAAAAAAAAC+QAAANcAAAAAAAAAAAAAAAAAAAAAAQAAAAAAAAAAAAAAAAAAAAAAAAAQAAAAAQAA&#10;AAAAAG51bGwAAAACAAAABmJvdW5kc09iamMAAAABAAAAAAAAUmN0MQAAAAQAAAAAVG9wIGxvbmcA&#10;AAAAAAAAAExlZnRsb25nAAAAAAAAAABCdG9tbG9uZwAAANcAAAAAUmdodGxvbmcAAAL5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XAAAAAFJnaHRsb25nAAAC+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D/wAAAABAAAAnwAAAC0AAAHgAABUYAAAD+AAGAAB/9j/&#10;7QAMQWRvYmVfQ00AAf/uAA5BZG9iZQBkgAAAAAH/2wCEAAwICAgJCAwJCQwRCwoLERUPDAwPFRgT&#10;ExUTExgRDAwMDAwMEQwMDAwMDAwMDAwMDAwMDAwMDAwMDAwMDAwMDAwBDQsLDQ4NEA4OEBQODg4U&#10;FA4ODg4UEQwMDAwMEREMDAwMDAwRDAwMDAwMDAwMDAwMDAwMDAwMDAwMDAwMDAwMDP/AABEIAC0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nN0TWZzPSJodHRwOi8vbnMuYWRvYmUuY29tL3hhcC8xLjAvc1R5cGUvTWFuaWZlc3RJdGVt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XAAAAABSZ2h0bG9uZwAABP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xcAAAAAQAA&#10;AKAAAAAsAAAB4AAAUoAAAAxAABgAAf/Y/+0ADEFkb2JlX0NNAAH/7gAOQWRvYmUAZIAAAAAB/9sA&#10;hAAMCAgICQgMCQkMEQsKCxEVDwwMDxUYExMVExMYEQwMDAwMDBEMDAwMDAwMDAwMDAwMDAwMDAwM&#10;DAwMDAwMDAwMAQ0LCw0ODRAODhAUDg4OFBQODg4OFBEMDAwMDBERDAwMDAwMEQwMDAwMDAwMDAwM&#10;DAwMDAwMDAwMDAwMDAwMDAz/wAARCAAs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TMAAALaAAAABwBDAEcAVAAgAFAAUABUAAAA&#10;AQAAAAAAAAAAAAAAAAAAAAAAAAABAAAAAAAAAAAAAALaAAABMwAAAAAAAAAAAAAAAAAAAAABAAAA&#10;AAAAAAAAAAAAAAAAAAAAABAAAAABAAAAAAAAbnVsbAAAAAIAAAAGYm91bmRzT2JqYwAAAAEAAAAA&#10;AABSY3QxAAAABAAAAABUb3AgbG9uZwAAAAAAAAAATGVmdGxvbmcAAAAAAAAAAEJ0b21sb25nAAAB&#10;MwAAAABSZ2h0bG9uZwAAAt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MAAAAAUmdodGxvbmcAAAL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UBQAAAAEAAACf&#10;AAAAQwAAAeAAAH2gAAAT6QAYAAH/2P/tAAxBZG9iZV9DTQAB/+4ADkFkb2JlAGSAAAAAAf/bAIQA&#10;DAgICAkIDAkJDBELCgsRFQ8MDA8VGBMTFRMTGBEMDAwMDAwRDAwMDAwMDAwMDAwMDAwMDAwMDAwM&#10;DAwMDAwMDAENCwsNDg0QDg4QFA4ODhQUDg4ODhQRDAwMDAwREQwMDAwMDBEMDAwMDAwMDAwMDAwM&#10;DAwMDAwMDAwMDAwMDAwM/8AAEQgAQw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drawing&#10;&#10;Description automatically generated" style="position:absolute;left:1270;width:21704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">
                <v:imagedata r:id="rId5" o:title="A picture containing drawing&#10;&#10;Description automatically generated"/>
              </v:shape>
              <v:shape id="Picture 12" o:spid="_x0000_s1028" type="#_x0000_t75" style="position:absolute;left:889;top:12192;width:65678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">
                <v:imagedata r:id="rId6" o:title="" croptop="-2376f" cropbottom="-2905f" cropleft="-444f" cropright="-497f"/>
              </v:shape>
              <v:shape id="Picture 14" o:spid="_x0000_s1029" type="#_x0000_t75" alt="A close up of a logo&#10;&#10;Description automatically generated" style="position:absolute;top:93599;width:25406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">
                <v:imagedata r:id="rId7" o:title="A close up of a logo&#10;&#10;Description automatically generated"/>
              </v:shape>
              <v:shape id="Picture 15" o:spid="_x0000_s1030" type="#_x0000_t75" alt="A picture containing drawing, food, plate&#10;&#10;Description automatically generated" style="position:absolute;left:51435;top:93472;width:14681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">
                <v:imagedata r:id="rId8" o:title="A picture containing drawing, food, plate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1540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CA73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6805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E8B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2EC3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F06A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AAD2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902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22F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DA96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9715A"/>
    <w:multiLevelType w:val="hybridMultilevel"/>
    <w:tmpl w:val="D75EC94C"/>
    <w:lvl w:ilvl="0" w:tplc="85E8799E">
      <w:start w:val="1"/>
      <w:numFmt w:val="bullet"/>
      <w:lvlText w:val="·"/>
      <w:lvlJc w:val="left"/>
      <w:pPr>
        <w:ind w:left="1440" w:hanging="360"/>
      </w:pPr>
      <w:rPr>
        <w:rFonts w:ascii="Arial (Body)" w:hAnsi="Arial (Body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42E10"/>
    <w:multiLevelType w:val="hybridMultilevel"/>
    <w:tmpl w:val="02386170"/>
    <w:lvl w:ilvl="0" w:tplc="589EF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E145E70">
      <w:start w:val="1"/>
      <w:numFmt w:val="bullet"/>
      <w:pStyle w:val="Bulletlevel2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B3E07"/>
    <w:multiLevelType w:val="hybridMultilevel"/>
    <w:tmpl w:val="B7FE3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27D0D"/>
    <w:multiLevelType w:val="hybridMultilevel"/>
    <w:tmpl w:val="EA8CB23C"/>
    <w:lvl w:ilvl="0" w:tplc="589EF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830D4"/>
    <w:multiLevelType w:val="hybridMultilevel"/>
    <w:tmpl w:val="0A001330"/>
    <w:lvl w:ilvl="0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001DF"/>
    <w:multiLevelType w:val="hybridMultilevel"/>
    <w:tmpl w:val="DD2EA9B6"/>
    <w:lvl w:ilvl="0" w:tplc="39BA1614">
      <w:numFmt w:val="bullet"/>
      <w:lvlText w:val="–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4693B9F"/>
    <w:multiLevelType w:val="hybridMultilevel"/>
    <w:tmpl w:val="0B7018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D5BC2"/>
    <w:multiLevelType w:val="hybridMultilevel"/>
    <w:tmpl w:val="642C564E"/>
    <w:lvl w:ilvl="0" w:tplc="4FC0E560">
      <w:start w:val="1"/>
      <w:numFmt w:val="bullet"/>
      <w:pStyle w:val="Bulletlevel1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4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E16"/>
    <w:rsid w:val="000F0348"/>
    <w:rsid w:val="00153FE0"/>
    <w:rsid w:val="002130C3"/>
    <w:rsid w:val="003365BD"/>
    <w:rsid w:val="003C2CF8"/>
    <w:rsid w:val="003C755A"/>
    <w:rsid w:val="00433E16"/>
    <w:rsid w:val="00483FF2"/>
    <w:rsid w:val="00500681"/>
    <w:rsid w:val="00745159"/>
    <w:rsid w:val="008D45C9"/>
    <w:rsid w:val="0092345B"/>
    <w:rsid w:val="009E1ECB"/>
    <w:rsid w:val="00C301F0"/>
    <w:rsid w:val="00CB30BB"/>
    <w:rsid w:val="00D021AF"/>
    <w:rsid w:val="00D20AF7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33E83"/>
  <w15:docId w15:val="{6CA5D3F1-7732-4BBE-83EE-8AA77684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0C3"/>
    <w:pPr>
      <w:autoSpaceDE w:val="0"/>
      <w:autoSpaceDN w:val="0"/>
      <w:adjustRightInd w:val="0"/>
      <w:spacing w:after="360" w:line="240" w:lineRule="auto"/>
      <w:textAlignment w:val="center"/>
    </w:pPr>
    <w:rPr>
      <w:rFonts w:ascii="Arial" w:hAnsi="Arial" w:cs="Arial"/>
      <w:color w:val="372B45" w:themeColor="text2"/>
      <w:sz w:val="24"/>
      <w:szCs w:val="24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2130C3"/>
    <w:pPr>
      <w:spacing w:after="120" w:line="240" w:lineRule="auto"/>
      <w:outlineLvl w:val="0"/>
    </w:pPr>
    <w:rPr>
      <w:rFonts w:asciiTheme="minorHAnsi" w:hAnsiTheme="minorHAnsi" w:cstheme="minorHAnsi"/>
      <w:b/>
      <w:bCs/>
      <w:color w:val="372B45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E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AF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20AF7"/>
  </w:style>
  <w:style w:type="paragraph" w:styleId="Footer">
    <w:name w:val="footer"/>
    <w:basedOn w:val="Normal"/>
    <w:link w:val="FooterChar"/>
    <w:uiPriority w:val="99"/>
    <w:unhideWhenUsed/>
    <w:rsid w:val="00D20AF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20AF7"/>
  </w:style>
  <w:style w:type="table" w:styleId="TableGrid">
    <w:name w:val="Table Grid"/>
    <w:basedOn w:val="TableNormal"/>
    <w:uiPriority w:val="59"/>
    <w:rsid w:val="00D2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3365BD"/>
    <w:pPr>
      <w:spacing w:after="0" w:line="288" w:lineRule="auto"/>
    </w:pPr>
    <w:rPr>
      <w:rFonts w:ascii="MinionPro-Regular" w:hAnsi="MinionPro-Regular" w:cs="MinionPro-Regular"/>
      <w:color w:val="000000"/>
    </w:rPr>
  </w:style>
  <w:style w:type="paragraph" w:styleId="Title">
    <w:name w:val="Title"/>
    <w:basedOn w:val="BasicParagraph"/>
    <w:next w:val="Normal"/>
    <w:link w:val="TitleChar"/>
    <w:uiPriority w:val="10"/>
    <w:qFormat/>
    <w:rsid w:val="003365BD"/>
    <w:pPr>
      <w:spacing w:line="240" w:lineRule="auto"/>
      <w:jc w:val="center"/>
    </w:pPr>
    <w:rPr>
      <w:rFonts w:ascii="Arial" w:hAnsi="Arial" w:cs="Arial"/>
      <w:color w:val="372B45" w:themeColor="text2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365BD"/>
    <w:rPr>
      <w:rFonts w:ascii="Arial" w:hAnsi="Arial" w:cs="Arial"/>
      <w:color w:val="372B45" w:themeColor="text2"/>
      <w:sz w:val="42"/>
      <w:szCs w:val="42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2130C3"/>
    <w:pPr>
      <w:spacing w:line="240" w:lineRule="auto"/>
    </w:pPr>
    <w:rPr>
      <w:rFonts w:asciiTheme="minorHAnsi" w:hAnsiTheme="minorHAnsi" w:cstheme="minorHAnsi"/>
      <w:color w:val="372B45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0C3"/>
    <w:rPr>
      <w:rFonts w:cstheme="minorHAnsi"/>
      <w:color w:val="372B45" w:themeColor="text2"/>
      <w:sz w:val="28"/>
      <w:szCs w:val="28"/>
    </w:rPr>
  </w:style>
  <w:style w:type="paragraph" w:customStyle="1" w:styleId="DocumentDate">
    <w:name w:val="Document Date"/>
    <w:basedOn w:val="Subtitle"/>
    <w:qFormat/>
    <w:rsid w:val="002130C3"/>
    <w:pPr>
      <w:spacing w:after="800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130C3"/>
    <w:rPr>
      <w:rFonts w:cstheme="minorHAnsi"/>
      <w:b/>
      <w:bCs/>
      <w:color w:val="372B45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8D45C9"/>
    <w:pPr>
      <w:ind w:left="720"/>
      <w:contextualSpacing/>
    </w:pPr>
  </w:style>
  <w:style w:type="paragraph" w:customStyle="1" w:styleId="Bulletlevel1">
    <w:name w:val="Bullet level 1"/>
    <w:basedOn w:val="ListParagraph"/>
    <w:qFormat/>
    <w:rsid w:val="002130C3"/>
    <w:pPr>
      <w:numPr>
        <w:numId w:val="7"/>
      </w:numPr>
      <w:spacing w:after="120"/>
      <w:ind w:left="284" w:hanging="284"/>
    </w:pPr>
  </w:style>
  <w:style w:type="paragraph" w:customStyle="1" w:styleId="Bulletlevel2">
    <w:name w:val="Bullet level 2"/>
    <w:basedOn w:val="ListParagraph"/>
    <w:qFormat/>
    <w:rsid w:val="00FF649A"/>
    <w:pPr>
      <w:numPr>
        <w:ilvl w:val="1"/>
        <w:numId w:val="8"/>
      </w:numPr>
      <w:spacing w:after="120"/>
      <w:ind w:left="616" w:hanging="294"/>
    </w:pPr>
  </w:style>
  <w:style w:type="paragraph" w:styleId="Quote">
    <w:name w:val="Quote"/>
    <w:basedOn w:val="Normal"/>
    <w:next w:val="Normal"/>
    <w:link w:val="QuoteChar"/>
    <w:uiPriority w:val="29"/>
    <w:qFormat/>
    <w:rsid w:val="00FF649A"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F649A"/>
    <w:rPr>
      <w:rFonts w:ascii="Arial" w:hAnsi="Arial" w:cs="Arial"/>
      <w:i/>
      <w:iCs/>
      <w:color w:val="382B45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E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4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1.jpg"/><Relationship Id="rId7" Type="http://schemas.openxmlformats.org/officeDocument/2006/relationships/image" Target="media/image4.jpeg"/><Relationship Id="rId2" Type="http://schemas.openxmlformats.org/officeDocument/2006/relationships/image" Target="media/image4.emf"/><Relationship Id="rId1" Type="http://schemas.openxmlformats.org/officeDocument/2006/relationships/image" Target="media/image2.jpg"/><Relationship Id="rId6" Type="http://schemas.openxmlformats.org/officeDocument/2006/relationships/image" Target="media/image8.emf"/><Relationship Id="rId5" Type="http://schemas.openxmlformats.org/officeDocument/2006/relationships/image" Target="media/image5.jpe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ollingsworth\OneDrive%20-%20Cell%20and%20Gene%20Therapy%20Catapult\ATTC%20Network\Comms\templates\iMATCH\ATTC%20iMATCH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ATTC">
      <a:dk1>
        <a:sysClr val="windowText" lastClr="000000"/>
      </a:dk1>
      <a:lt1>
        <a:sysClr val="window" lastClr="FFFFFF"/>
      </a:lt1>
      <a:dk2>
        <a:srgbClr val="372B45"/>
      </a:dk2>
      <a:lt2>
        <a:srgbClr val="E6E2E6"/>
      </a:lt2>
      <a:accent1>
        <a:srgbClr val="372B45"/>
      </a:accent1>
      <a:accent2>
        <a:srgbClr val="63368C"/>
      </a:accent2>
      <a:accent3>
        <a:srgbClr val="B61C1A"/>
      </a:accent3>
      <a:accent4>
        <a:srgbClr val="F9B223"/>
      </a:accent4>
      <a:accent5>
        <a:srgbClr val="E6E2E6"/>
      </a:accent5>
      <a:accent6>
        <a:srgbClr val="57E38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2A016084F714AA1E78969A64D38A3" ma:contentTypeVersion="13" ma:contentTypeDescription="Create a new document." ma:contentTypeScope="" ma:versionID="36b6fc2f27abb43561953156be901165">
  <xsd:schema xmlns:xsd="http://www.w3.org/2001/XMLSchema" xmlns:xs="http://www.w3.org/2001/XMLSchema" xmlns:p="http://schemas.microsoft.com/office/2006/metadata/properties" xmlns:ns3="7f08a9d2-73e5-4bc0-8b3a-b9ea5eadd097" xmlns:ns4="181a18ea-65bc-48fe-9348-1e2325af5a2b" targetNamespace="http://schemas.microsoft.com/office/2006/metadata/properties" ma:root="true" ma:fieldsID="682d37173dfe6021c6da6c2c77e6b507" ns3:_="" ns4:_="">
    <xsd:import namespace="7f08a9d2-73e5-4bc0-8b3a-b9ea5eadd097"/>
    <xsd:import namespace="181a18ea-65bc-48fe-9348-1e2325af5a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8a9d2-73e5-4bc0-8b3a-b9ea5eadd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a18ea-65bc-48fe-9348-1e2325af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0EDA59-0A88-4F98-8F47-244A61DCB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8a9d2-73e5-4bc0-8b3a-b9ea5eadd097"/>
    <ds:schemaRef ds:uri="181a18ea-65bc-48fe-9348-1e2325af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E51043-0855-4429-8D97-F75492F0B9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ABE153-8434-45E5-961A-3A3F348AFD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ATTC iMATCH Document Template</Template>
  <TotalTime>0</TotalTime>
  <Pages>2</Pages>
  <Words>96</Words>
  <Characters>552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</vt:lpstr>
    </vt:vector>
  </TitlesOfParts>
  <Manager/>
  <Company>ATTC</Company>
  <LinksUpToDate>false</LinksUpToDate>
  <CharactersWithSpaces>647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iMATCH Document Template</dc:title>
  <dc:subject/>
  <dc:creator>Ian Hollingsworth</dc:creator>
  <cp:keywords/>
  <dc:description/>
  <cp:lastModifiedBy>Ian Hollingsworth</cp:lastModifiedBy>
  <cp:revision>2</cp:revision>
  <dcterms:created xsi:type="dcterms:W3CDTF">2021-02-19T08:40:00Z</dcterms:created>
  <dcterms:modified xsi:type="dcterms:W3CDTF">2021-02-19T08:40:00Z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0x0101001532A016084F714AA1E78969A64D38A3</vt:lpwstr>
  </property>
</Properties>
</file>